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575EE" w14:textId="77777777" w:rsidR="00464470" w:rsidRDefault="0006660E" w:rsidP="008A0BA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NOTICE OF INUNDATION EASEMENT</w:t>
      </w:r>
    </w:p>
    <w:p w14:paraId="680A0A65" w14:textId="77777777" w:rsidR="008A0BAB" w:rsidRDefault="008A0BAB" w:rsidP="008A0BA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3DA3D9" w14:textId="5E8542E9" w:rsidR="008A0BAB" w:rsidRDefault="008A0BAB" w:rsidP="008A0BAB">
      <w:pPr>
        <w:jc w:val="both"/>
        <w:rPr>
          <w:rFonts w:ascii="Times New Roman" w:hAnsi="Times New Roman" w:cs="Times New Roman"/>
          <w:sz w:val="24"/>
          <w:szCs w:val="24"/>
        </w:rPr>
      </w:pPr>
      <w:r w:rsidRPr="008A0BAB">
        <w:rPr>
          <w:rFonts w:ascii="Times New Roman" w:hAnsi="Times New Roman" w:cs="Times New Roman"/>
          <w:sz w:val="24"/>
          <w:szCs w:val="24"/>
        </w:rPr>
        <w:t>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660E">
        <w:rPr>
          <w:rFonts w:ascii="Times New Roman" w:hAnsi="Times New Roman" w:cs="Times New Roman"/>
          <w:b/>
          <w:bCs/>
          <w:sz w:val="24"/>
          <w:szCs w:val="24"/>
        </w:rPr>
        <w:t>NOTICE</w:t>
      </w:r>
      <w:r w:rsidRPr="000C66A7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="0006660E">
        <w:rPr>
          <w:rFonts w:ascii="Times New Roman" w:hAnsi="Times New Roman" w:cs="Times New Roman"/>
          <w:b/>
          <w:bCs/>
          <w:sz w:val="24"/>
          <w:szCs w:val="24"/>
        </w:rPr>
        <w:t xml:space="preserve">INUNDATION </w:t>
      </w:r>
      <w:r w:rsidR="00EB5DA6">
        <w:rPr>
          <w:rFonts w:ascii="Times New Roman" w:hAnsi="Times New Roman" w:cs="Times New Roman"/>
          <w:b/>
          <w:bCs/>
          <w:sz w:val="24"/>
          <w:szCs w:val="24"/>
        </w:rPr>
        <w:t>EASEMENT</w:t>
      </w:r>
      <w:r w:rsidR="00EB5DA6">
        <w:rPr>
          <w:rFonts w:ascii="Times New Roman" w:hAnsi="Times New Roman" w:cs="Times New Roman"/>
          <w:sz w:val="24"/>
          <w:szCs w:val="24"/>
        </w:rPr>
        <w:t xml:space="preserve"> provided</w:t>
      </w:r>
      <w:r w:rsidR="000666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06660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DA6">
        <w:rPr>
          <w:rFonts w:ascii="Times New Roman" w:hAnsi="Times New Roman" w:cs="Times New Roman"/>
          <w:sz w:val="24"/>
          <w:szCs w:val="24"/>
        </w:rPr>
        <w:t>this ___ day of __________, 202</w:t>
      </w:r>
      <w:r w:rsidR="00EB5DA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660E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66A7" w:rsidRPr="000C66A7">
        <w:rPr>
          <w:rFonts w:ascii="Times New Roman" w:hAnsi="Times New Roman" w:cs="Times New Roman"/>
          <w:sz w:val="24"/>
          <w:szCs w:val="24"/>
        </w:rPr>
        <w:t xml:space="preserve">the </w:t>
      </w:r>
      <w:r w:rsidR="00936CA7">
        <w:rPr>
          <w:rFonts w:ascii="Times New Roman" w:hAnsi="Times New Roman" w:cs="Times New Roman"/>
          <w:b/>
          <w:bCs/>
          <w:sz w:val="24"/>
          <w:szCs w:val="24"/>
        </w:rPr>
        <w:t>____________________________</w:t>
      </w:r>
      <w:r w:rsidR="000C66A7">
        <w:rPr>
          <w:rFonts w:ascii="Times New Roman" w:hAnsi="Times New Roman" w:cs="Times New Roman"/>
          <w:sz w:val="24"/>
          <w:szCs w:val="24"/>
        </w:rPr>
        <w:t xml:space="preserve">, a political subdivision of the State of Texas, having a primary place of business at </w:t>
      </w:r>
      <w:r w:rsidR="00936CA7">
        <w:rPr>
          <w:rFonts w:ascii="Times New Roman" w:hAnsi="Times New Roman" w:cs="Times New Roman"/>
          <w:sz w:val="24"/>
          <w:szCs w:val="24"/>
        </w:rPr>
        <w:t>_____________________</w:t>
      </w:r>
      <w:r w:rsidR="000C66A7" w:rsidRPr="000C66A7">
        <w:rPr>
          <w:rFonts w:ascii="Times New Roman" w:hAnsi="Times New Roman" w:cs="Times New Roman"/>
          <w:sz w:val="24"/>
          <w:szCs w:val="24"/>
        </w:rPr>
        <w:t>("</w:t>
      </w:r>
      <w:r w:rsidR="00936CA7">
        <w:rPr>
          <w:rFonts w:ascii="Times New Roman" w:hAnsi="Times New Roman" w:cs="Times New Roman"/>
          <w:sz w:val="24"/>
          <w:szCs w:val="24"/>
        </w:rPr>
        <w:t>River Authority</w:t>
      </w:r>
      <w:r w:rsidR="000C66A7" w:rsidRPr="000C66A7">
        <w:rPr>
          <w:rFonts w:ascii="Times New Roman" w:hAnsi="Times New Roman" w:cs="Times New Roman"/>
          <w:sz w:val="24"/>
          <w:szCs w:val="24"/>
        </w:rPr>
        <w:t>")</w:t>
      </w:r>
      <w:r w:rsidR="000C66A7">
        <w:rPr>
          <w:rFonts w:ascii="Times New Roman" w:hAnsi="Times New Roman" w:cs="Times New Roman"/>
          <w:sz w:val="24"/>
          <w:szCs w:val="24"/>
        </w:rPr>
        <w:t xml:space="preserve"> and </w:t>
      </w:r>
      <w:r w:rsidR="000C66A7" w:rsidRPr="000C66A7">
        <w:rPr>
          <w:rFonts w:ascii="Times New Roman" w:hAnsi="Times New Roman" w:cs="Times New Roman"/>
          <w:sz w:val="24"/>
          <w:szCs w:val="24"/>
        </w:rPr>
        <w:t>together the Parties ("Parties").</w:t>
      </w:r>
    </w:p>
    <w:p w14:paraId="2BC3AFE6" w14:textId="77777777" w:rsidR="000C66A7" w:rsidRDefault="000C66A7" w:rsidP="008A0B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3FCBE5" w14:textId="77777777" w:rsidR="000C66A7" w:rsidRDefault="000C66A7" w:rsidP="00737D17">
      <w:pPr>
        <w:pStyle w:val="ListParagraph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Pursuant to that certain </w:t>
      </w:r>
      <w:r w:rsidR="0006660E">
        <w:rPr>
          <w:rFonts w:ascii="Times New Roman" w:hAnsi="Times New Roman" w:cs="Times New Roman"/>
          <w:sz w:val="24"/>
          <w:szCs w:val="24"/>
        </w:rPr>
        <w:t>easement</w:t>
      </w:r>
      <w:r w:rsidR="00775FD1">
        <w:rPr>
          <w:rFonts w:ascii="Times New Roman" w:hAnsi="Times New Roman" w:cs="Times New Roman"/>
          <w:sz w:val="24"/>
          <w:szCs w:val="24"/>
        </w:rPr>
        <w:t xml:space="preserve"> </w:t>
      </w:r>
      <w:r w:rsidR="00397A2D">
        <w:rPr>
          <w:rFonts w:ascii="Times New Roman" w:hAnsi="Times New Roman" w:cs="Times New Roman"/>
          <w:sz w:val="24"/>
          <w:szCs w:val="24"/>
        </w:rPr>
        <w:t>(</w:t>
      </w:r>
      <w:r w:rsidR="00EB5DA6">
        <w:rPr>
          <w:rFonts w:ascii="Times New Roman" w:hAnsi="Times New Roman" w:cs="Times New Roman"/>
          <w:sz w:val="24"/>
          <w:szCs w:val="24"/>
        </w:rPr>
        <w:t xml:space="preserve">Volume </w:t>
      </w:r>
      <w:r w:rsidR="0006660E">
        <w:rPr>
          <w:rFonts w:ascii="Times New Roman" w:hAnsi="Times New Roman" w:cs="Times New Roman"/>
          <w:sz w:val="24"/>
          <w:szCs w:val="24"/>
        </w:rPr>
        <w:t>______</w:t>
      </w:r>
      <w:r w:rsidR="00EB5DA6">
        <w:rPr>
          <w:rFonts w:ascii="Times New Roman" w:hAnsi="Times New Roman" w:cs="Times New Roman"/>
          <w:sz w:val="24"/>
          <w:szCs w:val="24"/>
        </w:rPr>
        <w:t>Page _</w:t>
      </w:r>
      <w:r w:rsidR="0006660E">
        <w:rPr>
          <w:rFonts w:ascii="Times New Roman" w:hAnsi="Times New Roman" w:cs="Times New Roman"/>
          <w:sz w:val="24"/>
          <w:szCs w:val="24"/>
        </w:rPr>
        <w:t>____</w:t>
      </w:r>
      <w:r w:rsidR="00397A2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DA6">
        <w:rPr>
          <w:rFonts w:ascii="Times New Roman" w:hAnsi="Times New Roman" w:cs="Times New Roman"/>
          <w:sz w:val="24"/>
          <w:szCs w:val="24"/>
        </w:rPr>
        <w:t xml:space="preserve">dated ______________, </w:t>
      </w:r>
      <w:r w:rsidR="0006660E">
        <w:rPr>
          <w:rFonts w:ascii="Times New Roman" w:hAnsi="Times New Roman" w:cs="Times New Roman"/>
          <w:sz w:val="24"/>
          <w:szCs w:val="24"/>
        </w:rPr>
        <w:t>19__</w:t>
      </w:r>
      <w:r w:rsidR="00EB5DA6">
        <w:rPr>
          <w:rFonts w:ascii="Times New Roman" w:hAnsi="Times New Roman" w:cs="Times New Roman"/>
          <w:sz w:val="24"/>
          <w:szCs w:val="24"/>
        </w:rPr>
        <w:t>_</w:t>
      </w:r>
      <w:r w:rsidR="00775FD1">
        <w:rPr>
          <w:rFonts w:ascii="Times New Roman" w:hAnsi="Times New Roman" w:cs="Times New Roman"/>
          <w:sz w:val="24"/>
          <w:szCs w:val="24"/>
        </w:rPr>
        <w:t xml:space="preserve"> (“Effective Date”) in accordance with the </w:t>
      </w:r>
      <w:r w:rsidR="0006660E">
        <w:rPr>
          <w:rFonts w:ascii="Times New Roman" w:hAnsi="Times New Roman" w:cs="Times New Roman"/>
          <w:sz w:val="24"/>
          <w:szCs w:val="24"/>
        </w:rPr>
        <w:t xml:space="preserve">EASEMENT covering </w:t>
      </w:r>
      <w:r w:rsidRPr="000C66A7">
        <w:rPr>
          <w:rFonts w:ascii="Times New Roman" w:hAnsi="Times New Roman" w:cs="Times New Roman"/>
          <w:sz w:val="24"/>
          <w:szCs w:val="24"/>
        </w:rPr>
        <w:t xml:space="preserve">an approximate </w:t>
      </w:r>
      <w:r w:rsidR="00EB5DA6">
        <w:rPr>
          <w:rFonts w:ascii="Times New Roman" w:hAnsi="Times New Roman" w:cs="Times New Roman"/>
          <w:sz w:val="24"/>
          <w:szCs w:val="24"/>
        </w:rPr>
        <w:t>________</w:t>
      </w:r>
      <w:r w:rsidRPr="000C66A7">
        <w:rPr>
          <w:rFonts w:ascii="Times New Roman" w:hAnsi="Times New Roman" w:cs="Times New Roman"/>
          <w:sz w:val="24"/>
          <w:szCs w:val="24"/>
        </w:rPr>
        <w:t xml:space="preserve"> acre tract of land </w:t>
      </w:r>
      <w:r w:rsidR="007305D4" w:rsidRPr="000C66A7">
        <w:rPr>
          <w:rFonts w:ascii="Times New Roman" w:hAnsi="Times New Roman" w:cs="Times New Roman"/>
          <w:sz w:val="24"/>
          <w:szCs w:val="24"/>
        </w:rPr>
        <w:t xml:space="preserve">(the “Tract”) </w:t>
      </w:r>
      <w:r w:rsidR="00737D17" w:rsidRPr="00EB5DA6">
        <w:rPr>
          <w:rFonts w:ascii="Times New Roman" w:hAnsi="Times New Roman" w:cs="Times New Roman"/>
          <w:sz w:val="24"/>
          <w:szCs w:val="24"/>
        </w:rPr>
        <w:t>located</w:t>
      </w:r>
      <w:r w:rsidR="0047490D" w:rsidRPr="00EB5DA6">
        <w:rPr>
          <w:rFonts w:ascii="Times New Roman" w:hAnsi="Times New Roman" w:cs="Times New Roman"/>
          <w:sz w:val="24"/>
          <w:szCs w:val="24"/>
        </w:rPr>
        <w:t xml:space="preserve"> </w:t>
      </w:r>
      <w:r w:rsidR="007305D4" w:rsidRPr="00EB5DA6">
        <w:rPr>
          <w:rFonts w:ascii="Times New Roman" w:hAnsi="Times New Roman" w:cs="Times New Roman"/>
          <w:sz w:val="24"/>
          <w:szCs w:val="24"/>
        </w:rPr>
        <w:t xml:space="preserve">_________________, </w:t>
      </w:r>
      <w:r w:rsidR="00737D17" w:rsidRPr="00EB5DA6">
        <w:rPr>
          <w:rFonts w:ascii="Times New Roman" w:hAnsi="Times New Roman" w:cs="Times New Roman"/>
          <w:sz w:val="24"/>
          <w:szCs w:val="24"/>
        </w:rPr>
        <w:t>which</w:t>
      </w:r>
      <w:r>
        <w:rPr>
          <w:rFonts w:ascii="Times New Roman" w:hAnsi="Times New Roman" w:cs="Times New Roman"/>
          <w:sz w:val="24"/>
          <w:szCs w:val="24"/>
        </w:rPr>
        <w:t xml:space="preserve"> is further described in Exhibit A attached and incorporated herein</w:t>
      </w:r>
      <w:r w:rsidR="00645C9D">
        <w:rPr>
          <w:rFonts w:ascii="Times New Roman" w:hAnsi="Times New Roman" w:cs="Times New Roman"/>
          <w:sz w:val="24"/>
          <w:szCs w:val="24"/>
        </w:rPr>
        <w:t>,</w:t>
      </w:r>
      <w:r w:rsidR="00737D17">
        <w:rPr>
          <w:rFonts w:ascii="Times New Roman" w:hAnsi="Times New Roman" w:cs="Times New Roman"/>
          <w:sz w:val="24"/>
          <w:szCs w:val="24"/>
        </w:rPr>
        <w:t xml:space="preserve"> upon the terms and subject to the conditions set forth in the </w:t>
      </w:r>
      <w:r w:rsidR="0006660E">
        <w:rPr>
          <w:rFonts w:ascii="Times New Roman" w:hAnsi="Times New Roman" w:cs="Times New Roman"/>
          <w:sz w:val="24"/>
          <w:szCs w:val="24"/>
        </w:rPr>
        <w:t>EASEMENT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7DD2A7" w14:textId="77777777" w:rsidR="00737D17" w:rsidRDefault="00737D17" w:rsidP="00737D17">
      <w:pPr>
        <w:pStyle w:val="ListParagraph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6D072EED" w14:textId="77777777" w:rsidR="0006660E" w:rsidRDefault="00737D17" w:rsidP="0006660E">
      <w:pPr>
        <w:pStyle w:val="ListParagraph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6660E">
        <w:rPr>
          <w:rFonts w:ascii="Times New Roman" w:hAnsi="Times New Roman" w:cs="Times New Roman"/>
          <w:sz w:val="24"/>
          <w:szCs w:val="24"/>
        </w:rPr>
        <w:t xml:space="preserve">Pursuant to and upon the terms and conditions set forth in the </w:t>
      </w:r>
      <w:r w:rsidR="0006660E" w:rsidRPr="0006660E">
        <w:rPr>
          <w:rFonts w:ascii="Times New Roman" w:hAnsi="Times New Roman" w:cs="Times New Roman"/>
          <w:sz w:val="24"/>
          <w:szCs w:val="24"/>
        </w:rPr>
        <w:t>EASEMENT</w:t>
      </w:r>
      <w:r w:rsidRPr="0006660E">
        <w:rPr>
          <w:rFonts w:ascii="Times New Roman" w:hAnsi="Times New Roman" w:cs="Times New Roman"/>
          <w:sz w:val="24"/>
          <w:szCs w:val="24"/>
        </w:rPr>
        <w:t xml:space="preserve">, the term of the </w:t>
      </w:r>
      <w:r w:rsidR="0006660E" w:rsidRPr="0006660E">
        <w:rPr>
          <w:rFonts w:ascii="Times New Roman" w:hAnsi="Times New Roman" w:cs="Times New Roman"/>
          <w:sz w:val="24"/>
          <w:szCs w:val="24"/>
        </w:rPr>
        <w:t>EASEMENT</w:t>
      </w:r>
      <w:r w:rsidR="00775FD1" w:rsidRPr="0006660E">
        <w:rPr>
          <w:rFonts w:ascii="Times New Roman" w:hAnsi="Times New Roman" w:cs="Times New Roman"/>
          <w:sz w:val="24"/>
          <w:szCs w:val="24"/>
        </w:rPr>
        <w:t xml:space="preserve"> </w:t>
      </w:r>
      <w:r w:rsidRPr="0006660E">
        <w:rPr>
          <w:rFonts w:ascii="Times New Roman" w:hAnsi="Times New Roman" w:cs="Times New Roman"/>
          <w:sz w:val="24"/>
          <w:szCs w:val="24"/>
        </w:rPr>
        <w:t xml:space="preserve">shall run </w:t>
      </w:r>
      <w:r w:rsidR="0006660E" w:rsidRPr="0006660E">
        <w:rPr>
          <w:rFonts w:ascii="Times New Roman" w:hAnsi="Times New Roman" w:cs="Times New Roman"/>
          <w:sz w:val="24"/>
          <w:szCs w:val="24"/>
        </w:rPr>
        <w:t>in perpetuity</w:t>
      </w:r>
      <w:r w:rsidRPr="0006660E">
        <w:rPr>
          <w:rFonts w:ascii="Times New Roman" w:hAnsi="Times New Roman" w:cs="Times New Roman"/>
          <w:sz w:val="24"/>
          <w:szCs w:val="24"/>
        </w:rPr>
        <w:t xml:space="preserve"> from the </w:t>
      </w:r>
      <w:r w:rsidR="00775FD1" w:rsidRPr="0006660E">
        <w:rPr>
          <w:rFonts w:ascii="Times New Roman" w:hAnsi="Times New Roman" w:cs="Times New Roman"/>
          <w:sz w:val="24"/>
          <w:szCs w:val="24"/>
        </w:rPr>
        <w:t>Effective D</w:t>
      </w:r>
      <w:r w:rsidRPr="0006660E">
        <w:rPr>
          <w:rFonts w:ascii="Times New Roman" w:hAnsi="Times New Roman" w:cs="Times New Roman"/>
          <w:sz w:val="24"/>
          <w:szCs w:val="24"/>
        </w:rPr>
        <w:t>ate</w:t>
      </w:r>
      <w:r w:rsidR="0006660E">
        <w:rPr>
          <w:rFonts w:ascii="Times New Roman" w:hAnsi="Times New Roman" w:cs="Times New Roman"/>
          <w:sz w:val="24"/>
          <w:szCs w:val="24"/>
        </w:rPr>
        <w:t>.</w:t>
      </w:r>
    </w:p>
    <w:p w14:paraId="47A02745" w14:textId="77777777" w:rsidR="0006660E" w:rsidRPr="0006660E" w:rsidRDefault="0006660E" w:rsidP="0006660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60F4E91" w14:textId="77777777" w:rsidR="0006660E" w:rsidRPr="0006660E" w:rsidRDefault="0006660E" w:rsidP="0006660E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445FBF8" w14:textId="77777777" w:rsidR="00737D17" w:rsidRPr="00737D17" w:rsidRDefault="00737D17" w:rsidP="00737D17">
      <w:pPr>
        <w:pStyle w:val="ListParagraph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37D17">
        <w:rPr>
          <w:rFonts w:ascii="Times New Roman" w:hAnsi="Times New Roman" w:cs="Times New Roman"/>
          <w:sz w:val="24"/>
          <w:szCs w:val="24"/>
        </w:rPr>
        <w:t xml:space="preserve"> Any person or entity acquiring the </w:t>
      </w:r>
      <w:r w:rsidR="002451AF">
        <w:rPr>
          <w:rFonts w:ascii="Times New Roman" w:hAnsi="Times New Roman" w:cs="Times New Roman"/>
          <w:sz w:val="24"/>
          <w:szCs w:val="24"/>
        </w:rPr>
        <w:t>Tract</w:t>
      </w:r>
      <w:r w:rsidRPr="00737D17">
        <w:rPr>
          <w:rFonts w:ascii="Times New Roman" w:hAnsi="Times New Roman" w:cs="Times New Roman"/>
          <w:sz w:val="24"/>
          <w:szCs w:val="24"/>
        </w:rPr>
        <w:t xml:space="preserve"> or any interest therein, shall take </w:t>
      </w:r>
      <w:r w:rsidR="00CA33F3">
        <w:rPr>
          <w:rFonts w:ascii="Times New Roman" w:hAnsi="Times New Roman" w:cs="Times New Roman"/>
          <w:sz w:val="24"/>
          <w:szCs w:val="24"/>
        </w:rPr>
        <w:t xml:space="preserve">said land </w:t>
      </w:r>
      <w:r w:rsidRPr="00737D17">
        <w:rPr>
          <w:rFonts w:ascii="Times New Roman" w:hAnsi="Times New Roman" w:cs="Times New Roman"/>
          <w:sz w:val="24"/>
          <w:szCs w:val="24"/>
        </w:rPr>
        <w:t xml:space="preserve">subject to the </w:t>
      </w:r>
      <w:r w:rsidR="0006660E">
        <w:rPr>
          <w:rFonts w:ascii="Times New Roman" w:hAnsi="Times New Roman" w:cs="Times New Roman"/>
          <w:sz w:val="24"/>
          <w:szCs w:val="24"/>
        </w:rPr>
        <w:t>EASEMENT</w:t>
      </w:r>
      <w:r w:rsidRPr="00737D17">
        <w:rPr>
          <w:rFonts w:ascii="Times New Roman" w:hAnsi="Times New Roman" w:cs="Times New Roman"/>
          <w:sz w:val="24"/>
          <w:szCs w:val="24"/>
        </w:rPr>
        <w:t xml:space="preserve">. This </w:t>
      </w:r>
      <w:r w:rsidR="0006660E">
        <w:rPr>
          <w:rFonts w:ascii="Times New Roman" w:hAnsi="Times New Roman" w:cs="Times New Roman"/>
          <w:sz w:val="24"/>
          <w:szCs w:val="24"/>
        </w:rPr>
        <w:t>NOTICE OF I</w:t>
      </w:r>
      <w:r w:rsidR="0003359F">
        <w:rPr>
          <w:rFonts w:ascii="Times New Roman" w:hAnsi="Times New Roman" w:cs="Times New Roman"/>
          <w:sz w:val="24"/>
          <w:szCs w:val="24"/>
        </w:rPr>
        <w:t>N</w:t>
      </w:r>
      <w:r w:rsidR="0006660E">
        <w:rPr>
          <w:rFonts w:ascii="Times New Roman" w:hAnsi="Times New Roman" w:cs="Times New Roman"/>
          <w:sz w:val="24"/>
          <w:szCs w:val="24"/>
        </w:rPr>
        <w:t>UNDATION EASEMENT</w:t>
      </w:r>
      <w:r w:rsidR="003D466E" w:rsidRPr="003D466E">
        <w:rPr>
          <w:rFonts w:ascii="Times New Roman" w:hAnsi="Times New Roman" w:cs="Times New Roman"/>
          <w:sz w:val="24"/>
          <w:szCs w:val="24"/>
        </w:rPr>
        <w:t xml:space="preserve"> </w:t>
      </w:r>
      <w:r w:rsidRPr="00737D17">
        <w:rPr>
          <w:rFonts w:ascii="Times New Roman" w:hAnsi="Times New Roman" w:cs="Times New Roman"/>
          <w:sz w:val="24"/>
          <w:szCs w:val="24"/>
        </w:rPr>
        <w:t>constitute</w:t>
      </w:r>
      <w:r w:rsidR="00EA4977">
        <w:rPr>
          <w:rFonts w:ascii="Times New Roman" w:hAnsi="Times New Roman" w:cs="Times New Roman"/>
          <w:sz w:val="24"/>
          <w:szCs w:val="24"/>
        </w:rPr>
        <w:t>s</w:t>
      </w:r>
      <w:r w:rsidRPr="00737D17">
        <w:rPr>
          <w:rFonts w:ascii="Times New Roman" w:hAnsi="Times New Roman" w:cs="Times New Roman"/>
          <w:sz w:val="24"/>
          <w:szCs w:val="24"/>
        </w:rPr>
        <w:t xml:space="preserve"> notice to third parties of the existence of the </w:t>
      </w:r>
      <w:r w:rsidR="0006660E">
        <w:rPr>
          <w:rFonts w:ascii="Times New Roman" w:hAnsi="Times New Roman" w:cs="Times New Roman"/>
          <w:sz w:val="24"/>
          <w:szCs w:val="24"/>
        </w:rPr>
        <w:t>EASEMENT</w:t>
      </w:r>
      <w:r w:rsidR="00C823E0" w:rsidRPr="00737D17">
        <w:rPr>
          <w:rFonts w:ascii="Times New Roman" w:hAnsi="Times New Roman" w:cs="Times New Roman"/>
          <w:sz w:val="24"/>
          <w:szCs w:val="24"/>
        </w:rPr>
        <w:t xml:space="preserve"> </w:t>
      </w:r>
      <w:r w:rsidRPr="00737D17">
        <w:rPr>
          <w:rFonts w:ascii="Times New Roman" w:hAnsi="Times New Roman" w:cs="Times New Roman"/>
          <w:sz w:val="24"/>
          <w:szCs w:val="24"/>
        </w:rPr>
        <w:t xml:space="preserve">and the rights </w:t>
      </w:r>
      <w:r w:rsidR="007305D4">
        <w:rPr>
          <w:rFonts w:ascii="Times New Roman" w:hAnsi="Times New Roman" w:cs="Times New Roman"/>
          <w:sz w:val="24"/>
          <w:szCs w:val="24"/>
        </w:rPr>
        <w:t xml:space="preserve">and obligations </w:t>
      </w:r>
      <w:r w:rsidRPr="00737D17">
        <w:rPr>
          <w:rFonts w:ascii="Times New Roman" w:hAnsi="Times New Roman" w:cs="Times New Roman"/>
          <w:sz w:val="24"/>
          <w:szCs w:val="24"/>
        </w:rPr>
        <w:t xml:space="preserve">of the </w:t>
      </w:r>
      <w:r w:rsidR="0006660E">
        <w:rPr>
          <w:rFonts w:ascii="Times New Roman" w:hAnsi="Times New Roman" w:cs="Times New Roman"/>
          <w:sz w:val="24"/>
          <w:szCs w:val="24"/>
        </w:rPr>
        <w:t>RIVER AUTHORITY</w:t>
      </w:r>
      <w:r w:rsidRPr="00737D17">
        <w:rPr>
          <w:rFonts w:ascii="Times New Roman" w:hAnsi="Times New Roman" w:cs="Times New Roman"/>
          <w:sz w:val="24"/>
          <w:szCs w:val="24"/>
        </w:rPr>
        <w:t xml:space="preserve"> thereunder.</w:t>
      </w:r>
      <w:r w:rsidR="003578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E05D7E" w14:textId="77777777" w:rsidR="00737D17" w:rsidRPr="00737D17" w:rsidRDefault="00737D17" w:rsidP="00737D17">
      <w:pPr>
        <w:pStyle w:val="ListParagraph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96F831E" w14:textId="77777777" w:rsidR="00737D17" w:rsidRPr="00737D17" w:rsidRDefault="00737D17" w:rsidP="00737D17">
      <w:pPr>
        <w:pStyle w:val="ListParagraph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37D17">
        <w:rPr>
          <w:rFonts w:ascii="Times New Roman" w:hAnsi="Times New Roman" w:cs="Times New Roman"/>
          <w:sz w:val="24"/>
          <w:szCs w:val="24"/>
        </w:rPr>
        <w:t xml:space="preserve">This </w:t>
      </w:r>
      <w:r w:rsidR="0006660E">
        <w:rPr>
          <w:rFonts w:ascii="Times New Roman" w:hAnsi="Times New Roman" w:cs="Times New Roman"/>
          <w:sz w:val="24"/>
          <w:szCs w:val="24"/>
        </w:rPr>
        <w:t>NOTICE OF INUNDATION EASEMENT</w:t>
      </w:r>
      <w:r w:rsidRPr="00737D17">
        <w:rPr>
          <w:rFonts w:ascii="Times New Roman" w:hAnsi="Times New Roman" w:cs="Times New Roman"/>
          <w:sz w:val="24"/>
          <w:szCs w:val="24"/>
        </w:rPr>
        <w:t xml:space="preserve"> is executed and recorded in connection with the terms of the </w:t>
      </w:r>
      <w:r w:rsidR="0006660E">
        <w:rPr>
          <w:rFonts w:ascii="Times New Roman" w:hAnsi="Times New Roman" w:cs="Times New Roman"/>
          <w:sz w:val="24"/>
          <w:szCs w:val="24"/>
        </w:rPr>
        <w:t>EASEMENT</w:t>
      </w:r>
      <w:r w:rsidRPr="00737D17">
        <w:rPr>
          <w:rFonts w:ascii="Times New Roman" w:hAnsi="Times New Roman" w:cs="Times New Roman"/>
          <w:sz w:val="24"/>
          <w:szCs w:val="24"/>
        </w:rPr>
        <w:t xml:space="preserve"> solely for the purpose of giving notice of the existence thereof and shall not supersede or in any way modify the terms or conditions of the </w:t>
      </w:r>
      <w:r w:rsidR="0006660E">
        <w:rPr>
          <w:rFonts w:ascii="Times New Roman" w:hAnsi="Times New Roman" w:cs="Times New Roman"/>
          <w:sz w:val="24"/>
          <w:szCs w:val="24"/>
        </w:rPr>
        <w:t>EASMENT</w:t>
      </w:r>
      <w:r w:rsidRPr="00737D17">
        <w:rPr>
          <w:rFonts w:ascii="Times New Roman" w:hAnsi="Times New Roman" w:cs="Times New Roman"/>
          <w:sz w:val="24"/>
          <w:szCs w:val="24"/>
        </w:rPr>
        <w:t xml:space="preserve"> or be used in interpreting the </w:t>
      </w:r>
      <w:r w:rsidR="0006660E">
        <w:rPr>
          <w:rFonts w:ascii="Times New Roman" w:hAnsi="Times New Roman" w:cs="Times New Roman"/>
          <w:sz w:val="24"/>
          <w:szCs w:val="24"/>
        </w:rPr>
        <w:t>EASEMENT</w:t>
      </w:r>
      <w:r w:rsidRPr="00737D17">
        <w:rPr>
          <w:rFonts w:ascii="Times New Roman" w:hAnsi="Times New Roman" w:cs="Times New Roman"/>
          <w:sz w:val="24"/>
          <w:szCs w:val="24"/>
        </w:rPr>
        <w:t>.</w:t>
      </w:r>
    </w:p>
    <w:p w14:paraId="3605CF4B" w14:textId="77777777" w:rsidR="007305D4" w:rsidRDefault="007305D4" w:rsidP="0047490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7EE4F55" w14:textId="77777777" w:rsidR="007305D4" w:rsidRDefault="007305D4" w:rsidP="0047490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C66369D" w14:textId="77777777" w:rsidR="007305D4" w:rsidRDefault="007305D4" w:rsidP="0047490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849EA7E" w14:textId="77777777" w:rsidR="0047490D" w:rsidRDefault="0047490D" w:rsidP="0047490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B0BAE">
        <w:rPr>
          <w:rFonts w:ascii="Times New Roman" w:hAnsi="Times New Roman" w:cs="Times New Roman"/>
          <w:i/>
          <w:iCs/>
          <w:sz w:val="24"/>
          <w:szCs w:val="24"/>
        </w:rPr>
        <w:t>[signatures on following page]</w:t>
      </w:r>
    </w:p>
    <w:p w14:paraId="76B5CC38" w14:textId="77777777" w:rsidR="0047490D" w:rsidRDefault="0047490D" w:rsidP="0047490D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3768887D" w14:textId="65E6A342" w:rsidR="005036F3" w:rsidRDefault="005036F3" w:rsidP="005036F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 xml:space="preserve">IN WITNESS WHEREOF, the </w:t>
      </w:r>
      <w:r w:rsidR="00936CA7">
        <w:rPr>
          <w:rFonts w:ascii="TimesNewRomanPSMT" w:hAnsi="TimesNewRomanPSMT" w:cs="TimesNewRomanPSMT"/>
          <w:sz w:val="24"/>
          <w:szCs w:val="24"/>
        </w:rPr>
        <w:t xml:space="preserve">River </w:t>
      </w:r>
      <w:r w:rsidR="00A24C43">
        <w:rPr>
          <w:rFonts w:ascii="TimesNewRomanPSMT" w:hAnsi="TimesNewRomanPSMT" w:cs="TimesNewRomanPSMT"/>
          <w:sz w:val="24"/>
          <w:szCs w:val="24"/>
        </w:rPr>
        <w:t>Authority</w:t>
      </w:r>
      <w:r>
        <w:rPr>
          <w:rFonts w:ascii="TimesNewRomanPSMT" w:hAnsi="TimesNewRomanPSMT" w:cs="TimesNewRomanPSMT"/>
          <w:sz w:val="24"/>
          <w:szCs w:val="24"/>
        </w:rPr>
        <w:t xml:space="preserve"> has caused this Notice of Inundation Easement</w:t>
      </w:r>
    </w:p>
    <w:p w14:paraId="4048FEE6" w14:textId="2E263970" w:rsidR="0047490D" w:rsidRDefault="005036F3" w:rsidP="005036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to be filed to provide notice to the public of the existence of the EASEMENT</w:t>
      </w:r>
      <w:r w:rsidR="0047490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678F14" w14:textId="77777777" w:rsidR="0047490D" w:rsidRDefault="0047490D" w:rsidP="004749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7490D" w14:paraId="73298C38" w14:textId="77777777" w:rsidTr="00E71F0A">
        <w:tc>
          <w:tcPr>
            <w:tcW w:w="4675" w:type="dxa"/>
          </w:tcPr>
          <w:p w14:paraId="5EE8BDB8" w14:textId="77777777" w:rsidR="0047490D" w:rsidRDefault="0047490D" w:rsidP="00E7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31250" w14:textId="77777777" w:rsidR="0047490D" w:rsidRDefault="0047490D" w:rsidP="00E7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25211" w14:textId="77777777" w:rsidR="0047490D" w:rsidRDefault="0047490D" w:rsidP="00E7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32933" w14:textId="77777777" w:rsidR="0047490D" w:rsidRDefault="0047490D" w:rsidP="00E7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046E4" w14:textId="77777777" w:rsidR="00336578" w:rsidRDefault="00336578" w:rsidP="00E7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C8FF6" w14:textId="77777777" w:rsidR="0047490D" w:rsidRDefault="0047490D" w:rsidP="00EB5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54DBC93A" w14:textId="77777777" w:rsidR="0047490D" w:rsidRPr="00887916" w:rsidRDefault="007305D4" w:rsidP="00E71F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RIVER AUTHORITY</w:t>
            </w:r>
            <w:r w:rsidR="0047490D" w:rsidRPr="008879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0EC38F77" w14:textId="77777777" w:rsidR="0047490D" w:rsidRDefault="0047490D" w:rsidP="00E7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37017" w14:textId="03251F6A" w:rsidR="0047490D" w:rsidRDefault="00936CA7" w:rsidP="00E7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</w:t>
            </w:r>
            <w:r w:rsidR="0047490D" w:rsidRPr="008879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RIVER AUTHORITY</w:t>
            </w:r>
            <w:r w:rsidR="0047490D">
              <w:rPr>
                <w:rFonts w:ascii="Times New Roman" w:hAnsi="Times New Roman" w:cs="Times New Roman"/>
                <w:sz w:val="24"/>
                <w:szCs w:val="24"/>
              </w:rPr>
              <w:t xml:space="preserve">, a political subdivision of the State of Texas </w:t>
            </w:r>
          </w:p>
          <w:p w14:paraId="24D01479" w14:textId="77777777" w:rsidR="0047490D" w:rsidRDefault="0047490D" w:rsidP="00E7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E3202" w14:textId="77777777" w:rsidR="0047490D" w:rsidRDefault="0047490D" w:rsidP="00E7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15E93" w14:textId="77777777" w:rsidR="0047490D" w:rsidRDefault="0047490D" w:rsidP="00E7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</w:t>
            </w:r>
          </w:p>
          <w:p w14:paraId="5B56242A" w14:textId="77777777" w:rsidR="00EB5DA6" w:rsidRDefault="00EB5DA6" w:rsidP="00EB5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Representative</w:t>
            </w:r>
          </w:p>
          <w:p w14:paraId="12B6355A" w14:textId="77777777" w:rsidR="0047490D" w:rsidRDefault="0047490D" w:rsidP="00EB5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  <w:tr w:rsidR="0047490D" w14:paraId="480D6FEC" w14:textId="77777777" w:rsidTr="00E71F0A">
        <w:tc>
          <w:tcPr>
            <w:tcW w:w="4675" w:type="dxa"/>
          </w:tcPr>
          <w:p w14:paraId="1BF527F9" w14:textId="77777777" w:rsidR="0047490D" w:rsidRDefault="0047490D" w:rsidP="00E7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270B3707" w14:textId="77777777" w:rsidR="0047490D" w:rsidRDefault="0047490D" w:rsidP="00E7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Approved as to form: </w:t>
            </w:r>
          </w:p>
          <w:p w14:paraId="744ACA87" w14:textId="77777777" w:rsidR="0047490D" w:rsidRDefault="0047490D" w:rsidP="00E7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885B7" w14:textId="77777777" w:rsidR="0047490D" w:rsidRDefault="0047490D" w:rsidP="00E7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EB43F" w14:textId="77777777" w:rsidR="0047490D" w:rsidRDefault="0047490D" w:rsidP="00E7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0995849F" w14:textId="77777777" w:rsidR="0047490D" w:rsidRDefault="0047490D" w:rsidP="00E7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Director of Legal Services </w:t>
            </w:r>
          </w:p>
        </w:tc>
      </w:tr>
    </w:tbl>
    <w:p w14:paraId="468B985C" w14:textId="77777777" w:rsidR="0047490D" w:rsidRDefault="0047490D" w:rsidP="004749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0E346" w14:textId="77777777" w:rsidR="0047490D" w:rsidRDefault="0047490D" w:rsidP="0047490D">
      <w:pPr>
        <w:tabs>
          <w:tab w:val="left" w:pos="28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OF TEXAS </w:t>
      </w:r>
      <w:r>
        <w:rPr>
          <w:rFonts w:ascii="Times New Roman" w:hAnsi="Times New Roman" w:cs="Times New Roman"/>
          <w:sz w:val="24"/>
          <w:szCs w:val="24"/>
        </w:rPr>
        <w:tab/>
        <w:t>§</w:t>
      </w:r>
    </w:p>
    <w:p w14:paraId="43FBFD2D" w14:textId="77777777" w:rsidR="0047490D" w:rsidRPr="00F86F17" w:rsidRDefault="0047490D" w:rsidP="0047490D">
      <w:pPr>
        <w:tabs>
          <w:tab w:val="left" w:pos="2880"/>
        </w:tabs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ab/>
        <w:t>§</w:t>
      </w:r>
    </w:p>
    <w:p w14:paraId="352C6DDB" w14:textId="77777777" w:rsidR="0047490D" w:rsidRDefault="0047490D" w:rsidP="004749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COUNTY OF BEXAR </w:t>
      </w:r>
      <w:r>
        <w:rPr>
          <w:rFonts w:ascii="Times New Roman" w:hAnsi="Times New Roman" w:cs="Times New Roman"/>
          <w:sz w:val="24"/>
          <w:szCs w:val="24"/>
        </w:rPr>
        <w:tab/>
        <w:t>§</w:t>
      </w:r>
    </w:p>
    <w:p w14:paraId="047F417B" w14:textId="77777777" w:rsidR="0047490D" w:rsidRDefault="0047490D" w:rsidP="004749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FFB3C6" w14:textId="77777777" w:rsidR="0047490D" w:rsidRDefault="0047490D" w:rsidP="004749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This instrument was acknowledged before me on the ____ day of ______________, 202</w:t>
      </w:r>
      <w:r w:rsidR="00EB5DA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by _________________________ of </w:t>
      </w:r>
      <w:r w:rsidR="00336578">
        <w:rPr>
          <w:rFonts w:ascii="Times New Roman" w:hAnsi="Times New Roman" w:cs="Times New Roman"/>
          <w:b/>
          <w:bCs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36578">
        <w:rPr>
          <w:rFonts w:ascii="Times New Roman" w:hAnsi="Times New Roman" w:cs="Times New Roman"/>
          <w:sz w:val="24"/>
          <w:szCs w:val="24"/>
        </w:rPr>
        <w:t xml:space="preserve">a _______________________ </w:t>
      </w:r>
      <w:r>
        <w:rPr>
          <w:rFonts w:ascii="Times New Roman" w:hAnsi="Times New Roman" w:cs="Times New Roman"/>
          <w:sz w:val="24"/>
          <w:szCs w:val="24"/>
        </w:rPr>
        <w:t xml:space="preserve">on behalf of said </w:t>
      </w:r>
      <w:r w:rsidR="00336578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A06D3A" w14:textId="77777777" w:rsidR="0047490D" w:rsidRDefault="0047490D" w:rsidP="004749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8B09B0" w14:textId="77777777" w:rsidR="0047490D" w:rsidRDefault="0047490D" w:rsidP="0047490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DFF6094" w14:textId="77777777" w:rsidR="0047490D" w:rsidRDefault="0047490D" w:rsidP="004749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Notary Public, State of Texas </w:t>
      </w:r>
    </w:p>
    <w:p w14:paraId="5928FE15" w14:textId="77777777" w:rsidR="0047490D" w:rsidRDefault="0047490D" w:rsidP="004749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A85BA6" w14:textId="77777777" w:rsidR="0047490D" w:rsidRDefault="0047490D" w:rsidP="0047490D">
      <w:pPr>
        <w:tabs>
          <w:tab w:val="left" w:pos="28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OF TEXAS </w:t>
      </w:r>
      <w:r>
        <w:rPr>
          <w:rFonts w:ascii="Times New Roman" w:hAnsi="Times New Roman" w:cs="Times New Roman"/>
          <w:sz w:val="24"/>
          <w:szCs w:val="24"/>
        </w:rPr>
        <w:tab/>
        <w:t>§</w:t>
      </w:r>
    </w:p>
    <w:p w14:paraId="19D0B7FD" w14:textId="77777777" w:rsidR="0047490D" w:rsidRPr="00F86F17" w:rsidRDefault="0047490D" w:rsidP="0047490D">
      <w:pPr>
        <w:tabs>
          <w:tab w:val="left" w:pos="2880"/>
        </w:tabs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ab/>
        <w:t>§</w:t>
      </w:r>
    </w:p>
    <w:p w14:paraId="772F1FBA" w14:textId="77777777" w:rsidR="0047490D" w:rsidRDefault="0047490D" w:rsidP="004749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COUNTY OF BEXAR </w:t>
      </w:r>
      <w:r>
        <w:rPr>
          <w:rFonts w:ascii="Times New Roman" w:hAnsi="Times New Roman" w:cs="Times New Roman"/>
          <w:sz w:val="24"/>
          <w:szCs w:val="24"/>
        </w:rPr>
        <w:tab/>
        <w:t>§</w:t>
      </w:r>
    </w:p>
    <w:p w14:paraId="65E112F6" w14:textId="77777777" w:rsidR="0047490D" w:rsidRDefault="0047490D" w:rsidP="004749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A152E5" w14:textId="1CE68181" w:rsidR="0047490D" w:rsidRDefault="0047490D" w:rsidP="004749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This instrument was acknowledged before me on the ____ day of ______________, 202</w:t>
      </w:r>
      <w:r w:rsidR="00EB5DA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EB5DA6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936CA7">
        <w:rPr>
          <w:rFonts w:ascii="Times New Roman" w:hAnsi="Times New Roman" w:cs="Times New Roman"/>
          <w:b/>
          <w:bCs/>
          <w:sz w:val="24"/>
          <w:szCs w:val="24"/>
        </w:rPr>
        <w:t>__________________</w:t>
      </w:r>
      <w:r w:rsidRPr="00887916">
        <w:rPr>
          <w:rFonts w:ascii="Times New Roman" w:hAnsi="Times New Roman" w:cs="Times New Roman"/>
          <w:b/>
          <w:bCs/>
          <w:sz w:val="24"/>
          <w:szCs w:val="24"/>
        </w:rPr>
        <w:t xml:space="preserve"> RIVER AUTHORITY</w:t>
      </w:r>
      <w:r>
        <w:rPr>
          <w:rFonts w:ascii="Times New Roman" w:hAnsi="Times New Roman" w:cs="Times New Roman"/>
          <w:sz w:val="24"/>
          <w:szCs w:val="24"/>
        </w:rPr>
        <w:t xml:space="preserve">, a political subdivision of the State of Texas. </w:t>
      </w:r>
    </w:p>
    <w:p w14:paraId="75F5C167" w14:textId="77777777" w:rsidR="0047490D" w:rsidRDefault="0047490D" w:rsidP="004749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097EAE" w14:textId="77777777" w:rsidR="0047490D" w:rsidRDefault="0047490D" w:rsidP="0047490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74DD990" w14:textId="77777777" w:rsidR="0047490D" w:rsidRPr="00887916" w:rsidRDefault="0047490D" w:rsidP="004749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Notary Public, State of Texas </w:t>
      </w:r>
    </w:p>
    <w:p w14:paraId="40A048FF" w14:textId="77777777" w:rsidR="0047490D" w:rsidRPr="00887916" w:rsidRDefault="0047490D" w:rsidP="004749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1D36C0" w14:textId="77777777" w:rsidR="000C66A7" w:rsidRPr="000C66A7" w:rsidRDefault="000C66A7" w:rsidP="0047490D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0C66A7" w:rsidRPr="000C66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E697B"/>
    <w:multiLevelType w:val="hybridMultilevel"/>
    <w:tmpl w:val="E168F7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F489A"/>
    <w:multiLevelType w:val="multilevel"/>
    <w:tmpl w:val="7D3E56B8"/>
    <w:lvl w:ilvl="0">
      <w:start w:val="26"/>
      <w:numFmt w:val="decimal"/>
      <w:lvlText w:val="%1.00"/>
      <w:lvlJc w:val="left"/>
      <w:pPr>
        <w:ind w:left="540" w:hanging="360"/>
      </w:pPr>
      <w:rPr>
        <w:rFonts w:hint="default"/>
        <w:b/>
        <w:color w:val="auto"/>
      </w:rPr>
    </w:lvl>
    <w:lvl w:ilvl="1">
      <w:start w:val="1"/>
      <w:numFmt w:val="decimal"/>
      <w:lvlText w:val="%1.0%2."/>
      <w:lvlJc w:val="left"/>
      <w:pPr>
        <w:ind w:left="720" w:firstLine="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FD01D13"/>
    <w:multiLevelType w:val="multilevel"/>
    <w:tmpl w:val="33104A2E"/>
    <w:lvl w:ilvl="0">
      <w:start w:val="29"/>
      <w:numFmt w:val="decimal"/>
      <w:lvlText w:val="%1.00"/>
      <w:lvlJc w:val="left"/>
      <w:pPr>
        <w:ind w:left="540" w:hanging="360"/>
      </w:pPr>
      <w:rPr>
        <w:rFonts w:hint="default"/>
        <w:b/>
        <w:color w:val="auto"/>
      </w:rPr>
    </w:lvl>
    <w:lvl w:ilvl="1">
      <w:start w:val="1"/>
      <w:numFmt w:val="decimal"/>
      <w:lvlText w:val="%1.0%2."/>
      <w:lvlJc w:val="left"/>
      <w:pPr>
        <w:ind w:left="720" w:firstLine="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422576479">
    <w:abstractNumId w:val="0"/>
  </w:num>
  <w:num w:numId="2" w16cid:durableId="551582675">
    <w:abstractNumId w:val="1"/>
  </w:num>
  <w:num w:numId="3" w16cid:durableId="997928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A7"/>
    <w:rsid w:val="00030355"/>
    <w:rsid w:val="0003359F"/>
    <w:rsid w:val="00034F40"/>
    <w:rsid w:val="0006660E"/>
    <w:rsid w:val="000C0C1E"/>
    <w:rsid w:val="000C66A7"/>
    <w:rsid w:val="00115ED1"/>
    <w:rsid w:val="00220C5B"/>
    <w:rsid w:val="00225C20"/>
    <w:rsid w:val="002451AF"/>
    <w:rsid w:val="002A0B9A"/>
    <w:rsid w:val="002D7A67"/>
    <w:rsid w:val="00336578"/>
    <w:rsid w:val="00357849"/>
    <w:rsid w:val="0039511D"/>
    <w:rsid w:val="00397A2D"/>
    <w:rsid w:val="003D466E"/>
    <w:rsid w:val="004565FE"/>
    <w:rsid w:val="00464470"/>
    <w:rsid w:val="0047490D"/>
    <w:rsid w:val="0049233E"/>
    <w:rsid w:val="004A09A7"/>
    <w:rsid w:val="004F6C84"/>
    <w:rsid w:val="005036F3"/>
    <w:rsid w:val="0057010F"/>
    <w:rsid w:val="00580D58"/>
    <w:rsid w:val="005C3205"/>
    <w:rsid w:val="005D2145"/>
    <w:rsid w:val="005F6BDD"/>
    <w:rsid w:val="00611A08"/>
    <w:rsid w:val="00616516"/>
    <w:rsid w:val="00622A56"/>
    <w:rsid w:val="00645C9D"/>
    <w:rsid w:val="00646E01"/>
    <w:rsid w:val="006B151E"/>
    <w:rsid w:val="006F6381"/>
    <w:rsid w:val="00704947"/>
    <w:rsid w:val="007217FF"/>
    <w:rsid w:val="007305D4"/>
    <w:rsid w:val="00737D17"/>
    <w:rsid w:val="00754B8A"/>
    <w:rsid w:val="00775FD1"/>
    <w:rsid w:val="007E4CF4"/>
    <w:rsid w:val="00810EE0"/>
    <w:rsid w:val="00826F81"/>
    <w:rsid w:val="00853936"/>
    <w:rsid w:val="008A0BAB"/>
    <w:rsid w:val="008B175D"/>
    <w:rsid w:val="008C3E4D"/>
    <w:rsid w:val="008D4BB0"/>
    <w:rsid w:val="00913BB5"/>
    <w:rsid w:val="00916229"/>
    <w:rsid w:val="00936CA7"/>
    <w:rsid w:val="00975315"/>
    <w:rsid w:val="009857A0"/>
    <w:rsid w:val="00990E62"/>
    <w:rsid w:val="009F0EFA"/>
    <w:rsid w:val="00A17D98"/>
    <w:rsid w:val="00A24C43"/>
    <w:rsid w:val="00A416F6"/>
    <w:rsid w:val="00A57C54"/>
    <w:rsid w:val="00A65765"/>
    <w:rsid w:val="00A73A38"/>
    <w:rsid w:val="00A93A0B"/>
    <w:rsid w:val="00AA117D"/>
    <w:rsid w:val="00B247EE"/>
    <w:rsid w:val="00B34CB4"/>
    <w:rsid w:val="00BC1C5E"/>
    <w:rsid w:val="00BD7A79"/>
    <w:rsid w:val="00BF4C35"/>
    <w:rsid w:val="00BF6A1B"/>
    <w:rsid w:val="00C06DD7"/>
    <w:rsid w:val="00C27644"/>
    <w:rsid w:val="00C823E0"/>
    <w:rsid w:val="00CA33F3"/>
    <w:rsid w:val="00CE377A"/>
    <w:rsid w:val="00CE3E09"/>
    <w:rsid w:val="00D36A8B"/>
    <w:rsid w:val="00D525B8"/>
    <w:rsid w:val="00E32050"/>
    <w:rsid w:val="00E4353C"/>
    <w:rsid w:val="00E43FD1"/>
    <w:rsid w:val="00EA4977"/>
    <w:rsid w:val="00EB5DA6"/>
    <w:rsid w:val="00F454AB"/>
    <w:rsid w:val="00FB3F8D"/>
    <w:rsid w:val="00FB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17153"/>
  <w15:chartTrackingRefBased/>
  <w15:docId w15:val="{FE061635-EC30-408E-A0D8-27878F291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5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0C66A7"/>
    <w:pPr>
      <w:ind w:left="720"/>
      <w:contextualSpacing/>
    </w:pPr>
  </w:style>
  <w:style w:type="table" w:styleId="TableGrid">
    <w:name w:val="Table Grid"/>
    <w:basedOn w:val="TableNormal"/>
    <w:uiPriority w:val="39"/>
    <w:rsid w:val="00474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749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49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49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49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49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4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9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RealEstate\Working_Files\Dams\2024_Notice%20of%20Inundation%20Easement%20-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C169205F85244290834CBB9E85A9B0" ma:contentTypeVersion="4" ma:contentTypeDescription="Create a new document." ma:contentTypeScope="" ma:versionID="82c28bd4c410778510e484601536ee63">
  <xsd:schema xmlns:xsd="http://www.w3.org/2001/XMLSchema" xmlns:xs="http://www.w3.org/2001/XMLSchema" xmlns:p="http://schemas.microsoft.com/office/2006/metadata/properties" xmlns:ns3="b8c8c135-3f45-43b0-867d-e78a85c89052" targetNamespace="http://schemas.microsoft.com/office/2006/metadata/properties" ma:root="true" ma:fieldsID="1ffa2f4f7b5a91c21b0b2ecbbfd85d13" ns3:_="">
    <xsd:import namespace="b8c8c135-3f45-43b0-867d-e78a85c890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8c135-3f45-43b0-867d-e78a85c890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B76031-600B-49F4-A8D6-AE472C93D6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c8c135-3f45-43b0-867d-e78a85c890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9BE37E-8DEA-42EC-B465-1F359F4AE3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999A3A1-2B7A-459C-ACE9-80FF573DF6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2024_Notice of Inundation Easement - template</Template>
  <TotalTime>3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Likos</dc:creator>
  <cp:keywords/>
  <dc:description/>
  <cp:lastModifiedBy>Kristen Hansen</cp:lastModifiedBy>
  <cp:revision>2</cp:revision>
  <dcterms:created xsi:type="dcterms:W3CDTF">2024-04-18T21:21:00Z</dcterms:created>
  <dcterms:modified xsi:type="dcterms:W3CDTF">2024-04-18T21:21:00Z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0x0101003FC169205F85244290834CBB9E85A9B0</vt:lpwstr>
  </property>
</Properties>
</file>